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EB0" w:rsidRDefault="000C2EB0"/>
    <w:p w:rsidR="000C2EB0" w:rsidRDefault="000C2EB0" w:rsidP="007E2FE9">
      <w:pPr>
        <w:tabs>
          <w:tab w:val="left" w:pos="1851"/>
        </w:tabs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一卡通自助</w:t>
      </w:r>
      <w:r w:rsidRPr="007E2FE9">
        <w:rPr>
          <w:rFonts w:hint="eastAsia"/>
          <w:sz w:val="44"/>
          <w:szCs w:val="44"/>
        </w:rPr>
        <w:t>式</w:t>
      </w:r>
      <w:r>
        <w:rPr>
          <w:rFonts w:hint="eastAsia"/>
          <w:sz w:val="44"/>
          <w:szCs w:val="44"/>
        </w:rPr>
        <w:t>文印系统</w:t>
      </w:r>
      <w:r w:rsidRPr="007E2FE9">
        <w:rPr>
          <w:rFonts w:hint="eastAsia"/>
          <w:sz w:val="44"/>
          <w:szCs w:val="44"/>
        </w:rPr>
        <w:t>用户使用手册</w:t>
      </w:r>
    </w:p>
    <w:p w:rsidR="000C2EB0" w:rsidRDefault="000C2EB0" w:rsidP="007E2FE9">
      <w:pPr>
        <w:tabs>
          <w:tab w:val="left" w:pos="1851"/>
        </w:tabs>
        <w:jc w:val="center"/>
        <w:rPr>
          <w:szCs w:val="21"/>
        </w:rPr>
      </w:pPr>
    </w:p>
    <w:p w:rsidR="000C2EB0" w:rsidRPr="009851C4" w:rsidRDefault="000C2EB0" w:rsidP="003414E5">
      <w:pPr>
        <w:pStyle w:val="ListParagraph"/>
        <w:numPr>
          <w:ilvl w:val="0"/>
          <w:numId w:val="5"/>
        </w:numPr>
        <w:tabs>
          <w:tab w:val="left" w:pos="1851"/>
        </w:tabs>
        <w:ind w:firstLine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客户端</w:t>
      </w:r>
      <w:r w:rsidRPr="00573CAA">
        <w:rPr>
          <w:rFonts w:hint="eastAsia"/>
          <w:sz w:val="32"/>
          <w:szCs w:val="32"/>
        </w:rPr>
        <w:t>下载</w:t>
      </w:r>
    </w:p>
    <w:p w:rsidR="000C2EB0" w:rsidRPr="00573CAA" w:rsidRDefault="000C2EB0" w:rsidP="00766EA3">
      <w:pPr>
        <w:pStyle w:val="ListParagraph"/>
        <w:tabs>
          <w:tab w:val="left" w:pos="1851"/>
        </w:tabs>
        <w:ind w:leftChars="171" w:left="31680" w:firstLineChars="0" w:firstLine="0"/>
        <w:jc w:val="left"/>
        <w:rPr>
          <w:sz w:val="28"/>
          <w:szCs w:val="28"/>
        </w:rPr>
      </w:pPr>
      <w:r w:rsidRPr="00573CAA">
        <w:rPr>
          <w:rFonts w:hint="eastAsia"/>
          <w:sz w:val="28"/>
          <w:szCs w:val="28"/>
        </w:rPr>
        <w:t>在浏览器地址栏中输入</w:t>
      </w:r>
      <w:r>
        <w:rPr>
          <w:rFonts w:hint="eastAsia"/>
          <w:sz w:val="28"/>
          <w:szCs w:val="28"/>
        </w:rPr>
        <w:t>访问地址：</w:t>
      </w:r>
      <w:r>
        <w:rPr>
          <w:sz w:val="28"/>
          <w:szCs w:val="28"/>
        </w:rPr>
        <w:t>http://</w:t>
      </w:r>
      <w:r w:rsidRPr="003414E5">
        <w:rPr>
          <w:sz w:val="28"/>
          <w:szCs w:val="28"/>
        </w:rPr>
        <w:t>10.100.0.65/x</w:t>
      </w:r>
      <w:r w:rsidRPr="00573CAA">
        <w:rPr>
          <w:sz w:val="28"/>
          <w:szCs w:val="28"/>
        </w:rPr>
        <w:t>abprint/</w:t>
      </w:r>
      <w:r w:rsidRPr="00573CAA">
        <w:rPr>
          <w:rFonts w:hint="eastAsia"/>
          <w:sz w:val="28"/>
          <w:szCs w:val="28"/>
        </w:rPr>
        <w:t>，按回车。</w:t>
      </w:r>
    </w:p>
    <w:p w:rsidR="000C2EB0" w:rsidRDefault="000C2EB0" w:rsidP="00573CAA">
      <w:pPr>
        <w:pStyle w:val="ListParagraph"/>
        <w:tabs>
          <w:tab w:val="left" w:pos="1851"/>
        </w:tabs>
        <w:ind w:left="360" w:firstLineChars="0" w:firstLine="0"/>
        <w:jc w:val="left"/>
        <w:rPr>
          <w:sz w:val="32"/>
          <w:szCs w:val="32"/>
        </w:rPr>
      </w:pPr>
      <w:r w:rsidRPr="0001749E"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09.5pt;height:157.5pt;visibility:visible">
            <v:imagedata r:id="rId7" o:title=""/>
          </v:shape>
        </w:pict>
      </w:r>
    </w:p>
    <w:p w:rsidR="000C2EB0" w:rsidRPr="00573CAA" w:rsidRDefault="000C2EB0" w:rsidP="00766EA3">
      <w:pPr>
        <w:tabs>
          <w:tab w:val="left" w:pos="1851"/>
        </w:tabs>
        <w:ind w:firstLineChars="250" w:firstLine="31680"/>
        <w:rPr>
          <w:sz w:val="28"/>
          <w:szCs w:val="28"/>
        </w:rPr>
      </w:pPr>
      <w:r>
        <w:rPr>
          <w:sz w:val="28"/>
          <w:szCs w:val="28"/>
        </w:rPr>
        <w:t>2</w:t>
      </w:r>
      <w:r w:rsidRPr="00573CAA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，</w:t>
      </w:r>
      <w:r w:rsidRPr="00573CAA">
        <w:rPr>
          <w:rFonts w:hint="eastAsia"/>
          <w:sz w:val="28"/>
          <w:szCs w:val="28"/>
        </w:rPr>
        <w:t>点击下载客户端并运行安装。</w:t>
      </w:r>
    </w:p>
    <w:p w:rsidR="000C2EB0" w:rsidRPr="00573CAA" w:rsidRDefault="000C2EB0" w:rsidP="00573CAA">
      <w:pPr>
        <w:pStyle w:val="ListParagraph"/>
        <w:tabs>
          <w:tab w:val="left" w:pos="1851"/>
        </w:tabs>
        <w:ind w:left="360" w:firstLineChars="0" w:firstLine="0"/>
        <w:rPr>
          <w:sz w:val="28"/>
          <w:szCs w:val="28"/>
        </w:rPr>
      </w:pPr>
      <w:r w:rsidRPr="0001749E">
        <w:rPr>
          <w:noProof/>
          <w:sz w:val="28"/>
          <w:szCs w:val="28"/>
        </w:rPr>
        <w:pict>
          <v:shape id="图片 4" o:spid="_x0000_i1026" type="#_x0000_t75" style="width:413.25pt;height:213pt;visibility:visible">
            <v:imagedata r:id="rId8" o:title=""/>
          </v:shape>
        </w:pict>
      </w:r>
    </w:p>
    <w:p w:rsidR="000C2EB0" w:rsidRDefault="000C2EB0" w:rsidP="00766EA3">
      <w:pPr>
        <w:tabs>
          <w:tab w:val="left" w:pos="1851"/>
        </w:tabs>
        <w:ind w:firstLineChars="250" w:firstLine="31680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，客户端安装成功</w:t>
      </w:r>
      <w:r w:rsidRPr="00573CAA">
        <w:rPr>
          <w:rFonts w:hint="eastAsia"/>
          <w:sz w:val="28"/>
          <w:szCs w:val="28"/>
        </w:rPr>
        <w:t>。</w:t>
      </w:r>
    </w:p>
    <w:p w:rsidR="000C2EB0" w:rsidRPr="00573CAA" w:rsidRDefault="000C2EB0" w:rsidP="00766EA3">
      <w:pPr>
        <w:tabs>
          <w:tab w:val="left" w:pos="1851"/>
        </w:tabs>
        <w:ind w:firstLineChars="250" w:firstLine="31680"/>
        <w:rPr>
          <w:sz w:val="28"/>
          <w:szCs w:val="28"/>
        </w:rPr>
      </w:pPr>
      <w:r w:rsidRPr="0001749E">
        <w:rPr>
          <w:noProof/>
          <w:sz w:val="28"/>
          <w:szCs w:val="28"/>
        </w:rPr>
        <w:pict>
          <v:shape id="图片 5" o:spid="_x0000_i1027" type="#_x0000_t75" style="width:271.5pt;height:138.75pt;visibility:visible">
            <v:imagedata r:id="rId9" o:title=""/>
          </v:shape>
        </w:pict>
      </w:r>
    </w:p>
    <w:p w:rsidR="000C2EB0" w:rsidRDefault="000C2EB0">
      <w:pPr>
        <w:tabs>
          <w:tab w:val="left" w:pos="1851"/>
        </w:tabs>
        <w:jc w:val="center"/>
        <w:rPr>
          <w:sz w:val="28"/>
          <w:szCs w:val="28"/>
        </w:rPr>
      </w:pPr>
    </w:p>
    <w:p w:rsidR="000C2EB0" w:rsidRDefault="000C2EB0">
      <w:pPr>
        <w:tabs>
          <w:tab w:val="left" w:pos="1851"/>
        </w:tabs>
        <w:jc w:val="center"/>
        <w:rPr>
          <w:sz w:val="28"/>
          <w:szCs w:val="28"/>
        </w:rPr>
      </w:pPr>
    </w:p>
    <w:p w:rsidR="000C2EB0" w:rsidRDefault="000C2EB0">
      <w:pPr>
        <w:tabs>
          <w:tab w:val="left" w:pos="1851"/>
        </w:tabs>
        <w:jc w:val="center"/>
        <w:rPr>
          <w:sz w:val="28"/>
          <w:szCs w:val="28"/>
        </w:rPr>
      </w:pPr>
    </w:p>
    <w:p w:rsidR="000C2EB0" w:rsidRPr="00573CAA" w:rsidRDefault="000C2EB0" w:rsidP="00D24400">
      <w:pPr>
        <w:pStyle w:val="ListParagraph"/>
        <w:numPr>
          <w:ilvl w:val="0"/>
          <w:numId w:val="5"/>
        </w:numPr>
        <w:tabs>
          <w:tab w:val="left" w:pos="1851"/>
        </w:tabs>
        <w:ind w:firstLineChars="0"/>
        <w:jc w:val="left"/>
        <w:rPr>
          <w:sz w:val="32"/>
          <w:szCs w:val="32"/>
        </w:rPr>
      </w:pPr>
      <w:r w:rsidRPr="00573CAA">
        <w:rPr>
          <w:rFonts w:hint="eastAsia"/>
          <w:sz w:val="32"/>
          <w:szCs w:val="32"/>
        </w:rPr>
        <w:t>打印流程</w:t>
      </w:r>
    </w:p>
    <w:p w:rsidR="000C2EB0" w:rsidRPr="00E73188" w:rsidRDefault="000C2EB0" w:rsidP="007A0305">
      <w:pPr>
        <w:tabs>
          <w:tab w:val="left" w:pos="1851"/>
        </w:tabs>
        <w:ind w:left="420"/>
        <w:jc w:val="left"/>
        <w:rPr>
          <w:sz w:val="28"/>
          <w:szCs w:val="28"/>
        </w:rPr>
      </w:pPr>
      <w:bookmarkStart w:id="0" w:name="OLE_LINK21"/>
      <w:bookmarkStart w:id="1" w:name="OLE_LINK22"/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Pr="00E73188">
        <w:rPr>
          <w:rFonts w:hint="eastAsia"/>
          <w:sz w:val="28"/>
          <w:szCs w:val="28"/>
        </w:rPr>
        <w:t>打开需要打印的文档，快捷键</w:t>
      </w:r>
      <w:r w:rsidRPr="00E73188">
        <w:rPr>
          <w:sz w:val="28"/>
          <w:szCs w:val="28"/>
        </w:rPr>
        <w:t>Ctrl+P</w:t>
      </w:r>
      <w:r w:rsidRPr="00E73188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或选定打印项，选定一卡通打印机“</w:t>
      </w:r>
      <w:r>
        <w:rPr>
          <w:sz w:val="28"/>
          <w:szCs w:val="28"/>
        </w:rPr>
        <w:t>XabVPrinter</w:t>
      </w:r>
      <w:r>
        <w:rPr>
          <w:rFonts w:hint="eastAsia"/>
          <w:sz w:val="28"/>
          <w:szCs w:val="28"/>
        </w:rPr>
        <w:t>”</w:t>
      </w:r>
      <w:r w:rsidRPr="00E73188">
        <w:rPr>
          <w:rFonts w:hint="eastAsia"/>
          <w:sz w:val="28"/>
          <w:szCs w:val="28"/>
        </w:rPr>
        <w:t>点击打印</w:t>
      </w:r>
    </w:p>
    <w:bookmarkEnd w:id="0"/>
    <w:bookmarkEnd w:id="1"/>
    <w:p w:rsidR="000C2EB0" w:rsidRDefault="000C2EB0">
      <w:pPr>
        <w:tabs>
          <w:tab w:val="left" w:pos="1851"/>
        </w:tabs>
        <w:jc w:val="center"/>
        <w:rPr>
          <w:sz w:val="28"/>
          <w:szCs w:val="28"/>
        </w:rPr>
      </w:pPr>
      <w:r w:rsidRPr="0001749E">
        <w:rPr>
          <w:noProof/>
          <w:sz w:val="28"/>
          <w:szCs w:val="28"/>
        </w:rPr>
        <w:pict>
          <v:shape id="图片 6" o:spid="_x0000_i1028" type="#_x0000_t75" style="width:347.25pt;height:321pt;visibility:visible">
            <v:imagedata r:id="rId10" o:title=""/>
          </v:shape>
        </w:pict>
      </w:r>
    </w:p>
    <w:p w:rsidR="000C2EB0" w:rsidRPr="00C75256" w:rsidRDefault="000C2EB0" w:rsidP="007A0305">
      <w:pPr>
        <w:pStyle w:val="ListParagraph"/>
        <w:numPr>
          <w:ilvl w:val="0"/>
          <w:numId w:val="7"/>
        </w:numPr>
        <w:tabs>
          <w:tab w:val="left" w:pos="1851"/>
        </w:tabs>
        <w:ind w:firstLineChars="0"/>
        <w:jc w:val="left"/>
        <w:rPr>
          <w:sz w:val="28"/>
          <w:szCs w:val="28"/>
        </w:rPr>
      </w:pPr>
      <w:r w:rsidRPr="00C75256">
        <w:rPr>
          <w:rFonts w:hint="eastAsia"/>
          <w:sz w:val="28"/>
          <w:szCs w:val="28"/>
        </w:rPr>
        <w:t>点击打印</w:t>
      </w:r>
      <w:r w:rsidRPr="00C75256">
        <w:rPr>
          <w:sz w:val="28"/>
          <w:szCs w:val="28"/>
        </w:rPr>
        <w:t>,</w:t>
      </w:r>
      <w:r w:rsidRPr="00C75256">
        <w:rPr>
          <w:rFonts w:hint="eastAsia"/>
          <w:sz w:val="28"/>
          <w:szCs w:val="28"/>
        </w:rPr>
        <w:t>弹出提交认证框</w:t>
      </w:r>
      <w:r w:rsidRPr="00C75256">
        <w:rPr>
          <w:sz w:val="28"/>
          <w:szCs w:val="28"/>
        </w:rPr>
        <w:t>,</w:t>
      </w:r>
      <w:r w:rsidRPr="00C75256">
        <w:rPr>
          <w:rFonts w:hint="eastAsia"/>
          <w:sz w:val="28"/>
          <w:szCs w:val="28"/>
        </w:rPr>
        <w:t>输入学号密码</w:t>
      </w:r>
      <w:r w:rsidRPr="00C75256">
        <w:rPr>
          <w:sz w:val="28"/>
          <w:szCs w:val="28"/>
        </w:rPr>
        <w:t>,</w:t>
      </w:r>
      <w:r w:rsidRPr="007A0305">
        <w:rPr>
          <w:rFonts w:hint="eastAsia"/>
          <w:sz w:val="28"/>
          <w:szCs w:val="28"/>
        </w:rPr>
        <w:t>密码默认与学号一致</w:t>
      </w:r>
      <w:r>
        <w:rPr>
          <w:rFonts w:hint="eastAsia"/>
          <w:sz w:val="28"/>
          <w:szCs w:val="28"/>
        </w:rPr>
        <w:t>，最后点击提交，提交后需打印信息传输至图书馆一卡通打印设备。</w:t>
      </w:r>
    </w:p>
    <w:p w:rsidR="000C2EB0" w:rsidRPr="00C75256" w:rsidRDefault="000C2EB0" w:rsidP="00C75256">
      <w:pPr>
        <w:pStyle w:val="ListParagraph"/>
        <w:tabs>
          <w:tab w:val="left" w:pos="1851"/>
        </w:tabs>
        <w:ind w:left="360" w:firstLineChars="0" w:firstLine="0"/>
        <w:jc w:val="center"/>
        <w:rPr>
          <w:sz w:val="28"/>
          <w:szCs w:val="28"/>
        </w:rPr>
      </w:pPr>
      <w:r w:rsidRPr="0001749E">
        <w:rPr>
          <w:rFonts w:ascii="宋体"/>
          <w:noProof/>
        </w:rPr>
        <w:pict>
          <v:shape id="_x0000_i1029" type="#_x0000_t75" style="width:231pt;height:238.5pt;visibility:visible">
            <v:imagedata r:id="rId11" o:title=""/>
          </v:shape>
        </w:pict>
      </w:r>
    </w:p>
    <w:p w:rsidR="000C2EB0" w:rsidRPr="00C75256" w:rsidRDefault="000C2EB0">
      <w:pPr>
        <w:tabs>
          <w:tab w:val="left" w:pos="1851"/>
        </w:tabs>
        <w:jc w:val="center"/>
        <w:rPr>
          <w:sz w:val="28"/>
          <w:szCs w:val="28"/>
        </w:rPr>
      </w:pPr>
    </w:p>
    <w:p w:rsidR="000C2EB0" w:rsidRPr="00FE302F" w:rsidRDefault="000C2EB0" w:rsidP="005D5E9F">
      <w:pPr>
        <w:spacing w:line="360" w:lineRule="auto"/>
        <w:rPr>
          <w:sz w:val="28"/>
          <w:szCs w:val="28"/>
        </w:rPr>
      </w:pPr>
      <w:r>
        <w:rPr>
          <w:rFonts w:hint="eastAsia"/>
          <w:bCs/>
          <w:sz w:val="28"/>
          <w:szCs w:val="28"/>
        </w:rPr>
        <w:t>（</w:t>
      </w:r>
      <w:r>
        <w:rPr>
          <w:bCs/>
          <w:sz w:val="28"/>
          <w:szCs w:val="28"/>
        </w:rPr>
        <w:t>3</w:t>
      </w:r>
      <w:r>
        <w:rPr>
          <w:rFonts w:hint="eastAsia"/>
          <w:bCs/>
          <w:sz w:val="28"/>
          <w:szCs w:val="28"/>
        </w:rPr>
        <w:t>）</w:t>
      </w:r>
      <w:r w:rsidRPr="00490DD5">
        <w:rPr>
          <w:rFonts w:hint="eastAsia"/>
          <w:sz w:val="28"/>
          <w:szCs w:val="28"/>
        </w:rPr>
        <w:t>学生</w:t>
      </w:r>
      <w:r>
        <w:rPr>
          <w:rFonts w:hint="eastAsia"/>
          <w:sz w:val="28"/>
          <w:szCs w:val="28"/>
        </w:rPr>
        <w:t>可在图书馆一楼、二楼大厅打印设备</w:t>
      </w:r>
      <w:r w:rsidRPr="00490DD5">
        <w:rPr>
          <w:rFonts w:hint="eastAsia"/>
          <w:sz w:val="28"/>
          <w:szCs w:val="28"/>
        </w:rPr>
        <w:t>刷卡登</w:t>
      </w:r>
      <w:r>
        <w:rPr>
          <w:rFonts w:hint="eastAsia"/>
          <w:bCs/>
          <w:sz w:val="28"/>
          <w:szCs w:val="28"/>
        </w:rPr>
        <w:t>陆</w:t>
      </w:r>
      <w:r>
        <w:rPr>
          <w:sz w:val="28"/>
          <w:szCs w:val="28"/>
        </w:rPr>
        <w:t>,</w:t>
      </w:r>
      <w:r w:rsidRPr="005D5E9F">
        <w:rPr>
          <w:rFonts w:ascii="宋体" w:hAnsi="宋体"/>
          <w:color w:val="FF0000"/>
          <w:sz w:val="24"/>
        </w:rPr>
        <w:t xml:space="preserve"> </w:t>
      </w:r>
      <w:r w:rsidRPr="00FE302F">
        <w:rPr>
          <w:rFonts w:hint="eastAsia"/>
          <w:sz w:val="28"/>
          <w:szCs w:val="28"/>
        </w:rPr>
        <w:t>注意：在操作没有完成时不要拿开卡，刷卡后要一定的读卡时间</w:t>
      </w:r>
      <w:r w:rsidRPr="00FE302F">
        <w:rPr>
          <w:sz w:val="28"/>
          <w:szCs w:val="28"/>
        </w:rPr>
        <w:t>,</w:t>
      </w:r>
      <w:r w:rsidRPr="00490DD5">
        <w:rPr>
          <w:rFonts w:hint="eastAsia"/>
          <w:sz w:val="28"/>
          <w:szCs w:val="28"/>
        </w:rPr>
        <w:t>如下图</w:t>
      </w:r>
    </w:p>
    <w:p w:rsidR="000C2EB0" w:rsidRDefault="000C2EB0" w:rsidP="00766EA3">
      <w:pPr>
        <w:ind w:firstLineChars="250" w:firstLine="31680"/>
        <w:rPr>
          <w:sz w:val="28"/>
          <w:szCs w:val="28"/>
        </w:rPr>
      </w:pPr>
      <w:r w:rsidRPr="0001749E">
        <w:rPr>
          <w:rFonts w:ascii="宋体"/>
          <w:noProof/>
        </w:rPr>
        <w:pict>
          <v:shape id="_x0000_i1030" type="#_x0000_t75" style="width:412.5pt;height:234.75pt;visibility:visible">
            <v:imagedata r:id="rId12" o:title=""/>
          </v:shape>
        </w:pict>
      </w:r>
    </w:p>
    <w:p w:rsidR="000C2EB0" w:rsidRDefault="000C2EB0" w:rsidP="00766EA3">
      <w:pPr>
        <w:ind w:firstLineChars="250" w:firstLine="31680"/>
        <w:rPr>
          <w:sz w:val="28"/>
          <w:szCs w:val="28"/>
        </w:rPr>
      </w:pPr>
    </w:p>
    <w:p w:rsidR="000C2EB0" w:rsidRDefault="000C2EB0" w:rsidP="00766EA3">
      <w:pPr>
        <w:ind w:firstLineChars="250" w:firstLine="31680"/>
        <w:rPr>
          <w:sz w:val="28"/>
          <w:szCs w:val="28"/>
        </w:rPr>
      </w:pPr>
      <w:r>
        <w:rPr>
          <w:rFonts w:hint="eastAsia"/>
          <w:bCs/>
          <w:sz w:val="28"/>
          <w:szCs w:val="28"/>
        </w:rPr>
        <w:t>（</w:t>
      </w:r>
      <w:r>
        <w:rPr>
          <w:bCs/>
          <w:sz w:val="28"/>
          <w:szCs w:val="28"/>
        </w:rPr>
        <w:t>4</w:t>
      </w:r>
      <w:r>
        <w:rPr>
          <w:rFonts w:hint="eastAsia"/>
          <w:bCs/>
          <w:sz w:val="28"/>
          <w:szCs w:val="28"/>
        </w:rPr>
        <w:t>）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点击打印，</w:t>
      </w:r>
      <w:r w:rsidRPr="00490DD5">
        <w:rPr>
          <w:rFonts w:hint="eastAsia"/>
          <w:sz w:val="28"/>
          <w:szCs w:val="28"/>
        </w:rPr>
        <w:t>如下图</w:t>
      </w:r>
      <w:r>
        <w:rPr>
          <w:rFonts w:hint="eastAsia"/>
          <w:sz w:val="28"/>
          <w:szCs w:val="28"/>
        </w:rPr>
        <w:t>。</w:t>
      </w:r>
    </w:p>
    <w:p w:rsidR="000C2EB0" w:rsidRPr="00490DD5" w:rsidRDefault="000C2EB0" w:rsidP="00766EA3">
      <w:pPr>
        <w:ind w:firstLineChars="250" w:firstLine="31680"/>
        <w:rPr>
          <w:sz w:val="28"/>
          <w:szCs w:val="28"/>
        </w:rPr>
      </w:pPr>
      <w:r w:rsidRPr="0001749E">
        <w:rPr>
          <w:rFonts w:ascii="宋体"/>
          <w:noProof/>
          <w:color w:val="FF0000"/>
          <w:szCs w:val="21"/>
        </w:rPr>
        <w:pict>
          <v:shape id="图片 15" o:spid="_x0000_i1031" type="#_x0000_t75" style="width:413.25pt;height:241.5pt;visibility:visible">
            <v:imagedata r:id="rId13" o:title=""/>
          </v:shape>
        </w:pict>
      </w:r>
    </w:p>
    <w:p w:rsidR="000C2EB0" w:rsidRDefault="000C2EB0" w:rsidP="00E73188">
      <w:pPr>
        <w:tabs>
          <w:tab w:val="left" w:pos="852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0C2EB0" w:rsidRDefault="000C2EB0" w:rsidP="00766EA3">
      <w:pPr>
        <w:ind w:firstLineChars="250" w:firstLine="31680"/>
        <w:rPr>
          <w:sz w:val="28"/>
          <w:szCs w:val="28"/>
        </w:rPr>
      </w:pPr>
      <w:r>
        <w:rPr>
          <w:rFonts w:hint="eastAsia"/>
          <w:bCs/>
          <w:sz w:val="28"/>
          <w:szCs w:val="28"/>
        </w:rPr>
        <w:t>（</w:t>
      </w:r>
      <w:r>
        <w:rPr>
          <w:bCs/>
          <w:sz w:val="28"/>
          <w:szCs w:val="28"/>
        </w:rPr>
        <w:t>5</w:t>
      </w:r>
      <w:r>
        <w:rPr>
          <w:rFonts w:hint="eastAsia"/>
          <w:bCs/>
          <w:sz w:val="28"/>
          <w:szCs w:val="28"/>
        </w:rPr>
        <w:t>）</w:t>
      </w:r>
      <w:r>
        <w:rPr>
          <w:rFonts w:hint="eastAsia"/>
          <w:sz w:val="28"/>
          <w:szCs w:val="28"/>
        </w:rPr>
        <w:t>勾选你所需要打印的文档，点击“打印所选”，现场输出文档。</w:t>
      </w:r>
      <w:r>
        <w:rPr>
          <w:sz w:val="28"/>
          <w:szCs w:val="28"/>
        </w:rPr>
        <w:t xml:space="preserve"> </w:t>
      </w:r>
    </w:p>
    <w:p w:rsidR="000C2EB0" w:rsidRDefault="000C2EB0" w:rsidP="00766EA3">
      <w:pPr>
        <w:ind w:firstLineChars="250" w:firstLine="31680"/>
        <w:jc w:val="center"/>
        <w:rPr>
          <w:sz w:val="28"/>
          <w:szCs w:val="28"/>
        </w:rPr>
      </w:pPr>
      <w:r w:rsidRPr="0001749E">
        <w:rPr>
          <w:rFonts w:ascii="宋体"/>
          <w:noProof/>
        </w:rPr>
        <w:pict>
          <v:shape id="图片 12" o:spid="_x0000_i1032" type="#_x0000_t75" style="width:413.25pt;height:246pt;visibility:visible">
            <v:imagedata r:id="rId14" o:title=""/>
          </v:shape>
        </w:pict>
      </w:r>
    </w:p>
    <w:p w:rsidR="000C2EB0" w:rsidRPr="009C235B" w:rsidRDefault="000C2EB0" w:rsidP="00766EA3">
      <w:pPr>
        <w:pStyle w:val="ListParagraph"/>
        <w:tabs>
          <w:tab w:val="left" w:pos="1851"/>
        </w:tabs>
        <w:ind w:firstLine="31680"/>
        <w:jc w:val="left"/>
        <w:rPr>
          <w:b/>
          <w:sz w:val="32"/>
          <w:szCs w:val="32"/>
        </w:rPr>
      </w:pPr>
      <w:r w:rsidRPr="009C235B">
        <w:rPr>
          <w:rFonts w:hint="eastAsia"/>
          <w:b/>
          <w:sz w:val="32"/>
          <w:szCs w:val="32"/>
        </w:rPr>
        <w:t>现场复印流程</w:t>
      </w:r>
    </w:p>
    <w:p w:rsidR="000C2EB0" w:rsidRDefault="000C2EB0" w:rsidP="00766EA3">
      <w:pPr>
        <w:pStyle w:val="ListParagraph"/>
        <w:ind w:leftChars="171" w:left="31680" w:firstLineChars="150" w:firstLine="31680"/>
        <w:rPr>
          <w:sz w:val="28"/>
          <w:szCs w:val="28"/>
        </w:rPr>
      </w:pPr>
      <w:r>
        <w:rPr>
          <w:bCs/>
          <w:sz w:val="28"/>
          <w:szCs w:val="28"/>
        </w:rPr>
        <w:t>1</w:t>
      </w:r>
      <w:r w:rsidRPr="00F6101C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将所需复印的文档放入输稿器中，复印的文字朝上。</w:t>
      </w:r>
    </w:p>
    <w:p w:rsidR="000C2EB0" w:rsidRDefault="000C2EB0" w:rsidP="00766EA3">
      <w:pPr>
        <w:pStyle w:val="ListParagraph"/>
        <w:ind w:leftChars="171" w:left="31680" w:firstLineChars="150" w:firstLine="31680"/>
        <w:rPr>
          <w:sz w:val="28"/>
          <w:szCs w:val="28"/>
        </w:rPr>
      </w:pPr>
    </w:p>
    <w:p w:rsidR="000C2EB0" w:rsidRPr="00F6101C" w:rsidRDefault="000C2EB0" w:rsidP="00766EA3">
      <w:pPr>
        <w:pStyle w:val="ListParagraph"/>
        <w:ind w:leftChars="171" w:left="31680" w:firstLineChars="150" w:firstLine="31680"/>
        <w:rPr>
          <w:sz w:val="28"/>
          <w:szCs w:val="28"/>
        </w:rPr>
      </w:pPr>
    </w:p>
    <w:p w:rsidR="000C2EB0" w:rsidRDefault="000C2EB0" w:rsidP="00766EA3">
      <w:pPr>
        <w:ind w:firstLineChars="300" w:firstLine="31680"/>
        <w:rPr>
          <w:sz w:val="28"/>
          <w:szCs w:val="28"/>
        </w:rPr>
      </w:pPr>
      <w:r w:rsidRPr="00490DD5">
        <w:rPr>
          <w:bCs/>
          <w:sz w:val="28"/>
          <w:szCs w:val="28"/>
        </w:rPr>
        <w:t>2</w:t>
      </w:r>
      <w:r w:rsidRPr="00490DD5">
        <w:rPr>
          <w:rFonts w:hint="eastAsia"/>
          <w:sz w:val="28"/>
          <w:szCs w:val="28"/>
        </w:rPr>
        <w:t>学生</w:t>
      </w:r>
      <w:r>
        <w:rPr>
          <w:rFonts w:hint="eastAsia"/>
          <w:sz w:val="28"/>
          <w:szCs w:val="28"/>
        </w:rPr>
        <w:t>可以</w:t>
      </w:r>
      <w:r w:rsidRPr="00490DD5">
        <w:rPr>
          <w:rFonts w:hint="eastAsia"/>
          <w:sz w:val="28"/>
          <w:szCs w:val="28"/>
        </w:rPr>
        <w:t>刷卡登</w:t>
      </w:r>
      <w:r>
        <w:rPr>
          <w:rFonts w:hint="eastAsia"/>
          <w:bCs/>
          <w:sz w:val="28"/>
          <w:szCs w:val="28"/>
        </w:rPr>
        <w:t>陆</w:t>
      </w:r>
      <w:r w:rsidRPr="00490DD5">
        <w:rPr>
          <w:rFonts w:hint="eastAsia"/>
          <w:sz w:val="28"/>
          <w:szCs w:val="28"/>
        </w:rPr>
        <w:t>或者学生账号密码登</w:t>
      </w:r>
      <w:r>
        <w:rPr>
          <w:rFonts w:hint="eastAsia"/>
          <w:bCs/>
          <w:sz w:val="28"/>
          <w:szCs w:val="28"/>
        </w:rPr>
        <w:t>陆</w:t>
      </w:r>
      <w:r w:rsidRPr="00490DD5">
        <w:rPr>
          <w:rFonts w:hint="eastAsia"/>
          <w:sz w:val="28"/>
          <w:szCs w:val="28"/>
        </w:rPr>
        <w:t>，如下图</w:t>
      </w:r>
      <w:r>
        <w:rPr>
          <w:sz w:val="28"/>
          <w:szCs w:val="28"/>
        </w:rPr>
        <w:t xml:space="preserve"> </w:t>
      </w:r>
    </w:p>
    <w:p w:rsidR="000C2EB0" w:rsidRDefault="000C2EB0" w:rsidP="00766EA3">
      <w:pPr>
        <w:ind w:firstLineChars="250" w:firstLine="31680"/>
        <w:rPr>
          <w:sz w:val="28"/>
          <w:szCs w:val="28"/>
        </w:rPr>
      </w:pPr>
      <w:r w:rsidRPr="0001749E">
        <w:rPr>
          <w:rFonts w:ascii="宋体"/>
          <w:noProof/>
        </w:rPr>
        <w:pict>
          <v:shape id="_x0000_i1033" type="#_x0000_t75" style="width:412.5pt;height:234.75pt;visibility:visible">
            <v:imagedata r:id="rId12" o:title=""/>
          </v:shape>
        </w:pict>
      </w:r>
    </w:p>
    <w:p w:rsidR="000C2EB0" w:rsidRDefault="000C2EB0" w:rsidP="00766EA3">
      <w:pPr>
        <w:ind w:firstLineChars="250" w:firstLine="31680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点击复印，如图。</w:t>
      </w:r>
    </w:p>
    <w:p w:rsidR="000C2EB0" w:rsidRDefault="000C2EB0" w:rsidP="00766EA3">
      <w:pPr>
        <w:ind w:firstLineChars="250" w:firstLine="31680"/>
        <w:rPr>
          <w:sz w:val="28"/>
          <w:szCs w:val="28"/>
        </w:rPr>
      </w:pPr>
      <w:r w:rsidRPr="0001749E">
        <w:rPr>
          <w:rFonts w:ascii="宋体"/>
          <w:noProof/>
          <w:color w:val="FF0000"/>
          <w:szCs w:val="21"/>
        </w:rPr>
        <w:pict>
          <v:shape id="_x0000_i1034" type="#_x0000_t75" style="width:413.25pt;height:241.5pt;visibility:visible">
            <v:imagedata r:id="rId13" o:title=""/>
          </v:shape>
        </w:pict>
      </w:r>
    </w:p>
    <w:p w:rsidR="000C2EB0" w:rsidRDefault="000C2EB0" w:rsidP="00766EA3">
      <w:pPr>
        <w:ind w:firstLineChars="250" w:firstLine="31680"/>
        <w:rPr>
          <w:bCs/>
          <w:sz w:val="28"/>
          <w:szCs w:val="28"/>
        </w:rPr>
      </w:pPr>
    </w:p>
    <w:p w:rsidR="000C2EB0" w:rsidRDefault="000C2EB0" w:rsidP="00766EA3">
      <w:pPr>
        <w:ind w:firstLineChars="250" w:firstLine="31680"/>
        <w:rPr>
          <w:bCs/>
          <w:sz w:val="28"/>
          <w:szCs w:val="28"/>
        </w:rPr>
      </w:pPr>
    </w:p>
    <w:p w:rsidR="000C2EB0" w:rsidRDefault="000C2EB0" w:rsidP="00766EA3">
      <w:pPr>
        <w:ind w:firstLineChars="250" w:firstLine="31680"/>
        <w:rPr>
          <w:bCs/>
          <w:sz w:val="28"/>
          <w:szCs w:val="28"/>
        </w:rPr>
      </w:pPr>
    </w:p>
    <w:p w:rsidR="000C2EB0" w:rsidRDefault="000C2EB0" w:rsidP="00766EA3">
      <w:pPr>
        <w:ind w:firstLineChars="250" w:firstLine="31680"/>
        <w:rPr>
          <w:bCs/>
          <w:sz w:val="28"/>
          <w:szCs w:val="28"/>
        </w:rPr>
      </w:pPr>
    </w:p>
    <w:p w:rsidR="000C2EB0" w:rsidRDefault="000C2EB0" w:rsidP="00766EA3">
      <w:pPr>
        <w:ind w:firstLineChars="250" w:firstLine="31680"/>
        <w:rPr>
          <w:bCs/>
          <w:sz w:val="28"/>
          <w:szCs w:val="28"/>
        </w:rPr>
      </w:pPr>
    </w:p>
    <w:p w:rsidR="000C2EB0" w:rsidRDefault="000C2EB0" w:rsidP="00766EA3">
      <w:pPr>
        <w:ind w:firstLineChars="250" w:firstLine="31680"/>
        <w:rPr>
          <w:bCs/>
          <w:sz w:val="28"/>
          <w:szCs w:val="28"/>
        </w:rPr>
      </w:pPr>
    </w:p>
    <w:p w:rsidR="000C2EB0" w:rsidRDefault="000C2EB0" w:rsidP="00766EA3">
      <w:pPr>
        <w:ind w:firstLineChars="250" w:firstLine="31680"/>
        <w:rPr>
          <w:sz w:val="28"/>
          <w:szCs w:val="28"/>
        </w:rPr>
      </w:pPr>
      <w:r>
        <w:rPr>
          <w:bCs/>
          <w:sz w:val="28"/>
          <w:szCs w:val="28"/>
        </w:rPr>
        <w:t>4</w:t>
      </w:r>
      <w:r>
        <w:rPr>
          <w:rFonts w:hint="eastAsia"/>
          <w:sz w:val="28"/>
          <w:szCs w:val="28"/>
        </w:rPr>
        <w:t>可以选择份数，纸张大小，色彩等，点击开始复印按钮，</w:t>
      </w:r>
      <w:r w:rsidRPr="00490DD5">
        <w:rPr>
          <w:rFonts w:hint="eastAsia"/>
          <w:sz w:val="28"/>
          <w:szCs w:val="28"/>
        </w:rPr>
        <w:t>如下图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 xml:space="preserve"> </w:t>
      </w:r>
    </w:p>
    <w:p w:rsidR="000C2EB0" w:rsidRDefault="000C2EB0" w:rsidP="00766EA3">
      <w:pPr>
        <w:ind w:firstLineChars="300" w:firstLine="31680"/>
        <w:rPr>
          <w:sz w:val="28"/>
          <w:szCs w:val="28"/>
        </w:rPr>
      </w:pPr>
      <w:r w:rsidRPr="0001749E">
        <w:rPr>
          <w:rFonts w:ascii="宋体"/>
          <w:noProof/>
          <w:color w:val="FF0000"/>
          <w:szCs w:val="21"/>
        </w:rPr>
        <w:pict>
          <v:shape id="图片 13" o:spid="_x0000_i1035" type="#_x0000_t75" style="width:414.75pt;height:195.75pt;visibility:visible">
            <v:imagedata r:id="rId15" o:title=""/>
          </v:shape>
        </w:pict>
      </w:r>
    </w:p>
    <w:p w:rsidR="000C2EB0" w:rsidRDefault="000C2EB0" w:rsidP="00766EA3">
      <w:pPr>
        <w:ind w:firstLineChars="250" w:firstLine="31680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>
        <w:rPr>
          <w:rFonts w:hint="eastAsia"/>
          <w:bCs/>
          <w:sz w:val="28"/>
          <w:szCs w:val="28"/>
        </w:rPr>
        <w:t>复印流程完成</w:t>
      </w:r>
    </w:p>
    <w:p w:rsidR="000C2EB0" w:rsidRPr="005B16CF" w:rsidRDefault="000C2EB0" w:rsidP="005B16CF">
      <w:pPr>
        <w:pStyle w:val="ListParagraph"/>
        <w:tabs>
          <w:tab w:val="left" w:pos="1851"/>
        </w:tabs>
        <w:ind w:firstLineChars="0" w:firstLine="0"/>
        <w:jc w:val="left"/>
        <w:rPr>
          <w:b/>
          <w:sz w:val="32"/>
          <w:szCs w:val="32"/>
        </w:rPr>
      </w:pPr>
      <w:r w:rsidRPr="005B16CF">
        <w:rPr>
          <w:rFonts w:hint="eastAsia"/>
          <w:b/>
          <w:sz w:val="32"/>
          <w:szCs w:val="32"/>
        </w:rPr>
        <w:t>扫描流程</w:t>
      </w:r>
    </w:p>
    <w:p w:rsidR="000C2EB0" w:rsidRPr="00540C6C" w:rsidRDefault="000C2EB0" w:rsidP="00766EA3">
      <w:pPr>
        <w:ind w:firstLineChars="250" w:firstLine="31680"/>
        <w:rPr>
          <w:sz w:val="28"/>
          <w:szCs w:val="28"/>
        </w:rPr>
      </w:pPr>
      <w:r>
        <w:rPr>
          <w:rFonts w:hint="eastAsia"/>
          <w:bCs/>
          <w:sz w:val="28"/>
          <w:szCs w:val="28"/>
        </w:rPr>
        <w:t>（</w:t>
      </w:r>
      <w:r w:rsidRPr="00540C6C">
        <w:rPr>
          <w:bCs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Pr="00540C6C">
        <w:rPr>
          <w:rFonts w:hint="eastAsia"/>
          <w:sz w:val="28"/>
          <w:szCs w:val="28"/>
        </w:rPr>
        <w:t>将所需复印的东西放入输稿器中，扫描的文字朝上。</w:t>
      </w:r>
    </w:p>
    <w:p w:rsidR="000C2EB0" w:rsidRDefault="000C2EB0" w:rsidP="00766EA3">
      <w:pPr>
        <w:pStyle w:val="ListParagraph"/>
        <w:ind w:leftChars="171" w:left="31680" w:firstLineChars="150" w:firstLine="31680"/>
        <w:rPr>
          <w:sz w:val="28"/>
          <w:szCs w:val="28"/>
        </w:rPr>
      </w:pPr>
    </w:p>
    <w:p w:rsidR="000C2EB0" w:rsidRDefault="000C2EB0" w:rsidP="00766EA3">
      <w:pPr>
        <w:pStyle w:val="ListParagraph"/>
        <w:ind w:leftChars="171" w:left="31680" w:firstLineChars="150" w:firstLine="31680"/>
        <w:rPr>
          <w:sz w:val="28"/>
          <w:szCs w:val="28"/>
        </w:rPr>
      </w:pPr>
    </w:p>
    <w:p w:rsidR="000C2EB0" w:rsidRDefault="000C2EB0" w:rsidP="00766EA3">
      <w:pPr>
        <w:ind w:firstLineChars="250" w:firstLine="31680"/>
        <w:rPr>
          <w:sz w:val="28"/>
          <w:szCs w:val="28"/>
        </w:rPr>
      </w:pPr>
      <w:r>
        <w:rPr>
          <w:rFonts w:hint="eastAsia"/>
          <w:bCs/>
          <w:sz w:val="28"/>
          <w:szCs w:val="28"/>
        </w:rPr>
        <w:t>（</w:t>
      </w:r>
      <w:r w:rsidRPr="00490DD5">
        <w:rPr>
          <w:bCs/>
          <w:sz w:val="28"/>
          <w:szCs w:val="28"/>
        </w:rPr>
        <w:t>2</w:t>
      </w:r>
      <w:r>
        <w:rPr>
          <w:rFonts w:hint="eastAsia"/>
          <w:bCs/>
          <w:sz w:val="28"/>
          <w:szCs w:val="28"/>
        </w:rPr>
        <w:t>）</w:t>
      </w:r>
      <w:r w:rsidRPr="00490DD5">
        <w:rPr>
          <w:rFonts w:hint="eastAsia"/>
          <w:sz w:val="28"/>
          <w:szCs w:val="28"/>
        </w:rPr>
        <w:t>学生</w:t>
      </w:r>
      <w:r>
        <w:rPr>
          <w:rFonts w:hint="eastAsia"/>
          <w:sz w:val="28"/>
          <w:szCs w:val="28"/>
        </w:rPr>
        <w:t>可现场</w:t>
      </w:r>
      <w:r w:rsidRPr="00490DD5">
        <w:rPr>
          <w:rFonts w:hint="eastAsia"/>
          <w:sz w:val="28"/>
          <w:szCs w:val="28"/>
        </w:rPr>
        <w:t>刷卡或者学生账号密码登</w:t>
      </w:r>
      <w:r>
        <w:rPr>
          <w:rFonts w:hint="eastAsia"/>
          <w:bCs/>
          <w:sz w:val="28"/>
          <w:szCs w:val="28"/>
        </w:rPr>
        <w:t>陆</w:t>
      </w:r>
      <w:r w:rsidRPr="00490DD5">
        <w:rPr>
          <w:rFonts w:hint="eastAsia"/>
          <w:sz w:val="28"/>
          <w:szCs w:val="28"/>
        </w:rPr>
        <w:t>，如下图</w:t>
      </w:r>
    </w:p>
    <w:p w:rsidR="000C2EB0" w:rsidRPr="00540C6C" w:rsidRDefault="000C2EB0" w:rsidP="00766EA3">
      <w:pPr>
        <w:pStyle w:val="ListParagraph"/>
        <w:ind w:leftChars="171" w:left="31680" w:firstLineChars="150" w:firstLine="31680"/>
        <w:jc w:val="center"/>
        <w:rPr>
          <w:sz w:val="28"/>
          <w:szCs w:val="28"/>
        </w:rPr>
      </w:pPr>
      <w:r w:rsidRPr="0001749E">
        <w:rPr>
          <w:noProof/>
          <w:sz w:val="28"/>
          <w:szCs w:val="28"/>
        </w:rPr>
        <w:pict>
          <v:shape id="图片 1025" o:spid="_x0000_i1036" type="#_x0000_t75" alt="IMG_256" style="width:410.25pt;height:202.5pt;visibility:visible">
            <v:imagedata r:id="rId16" o:title=""/>
          </v:shape>
        </w:pict>
      </w:r>
    </w:p>
    <w:p w:rsidR="000C2EB0" w:rsidRDefault="000C2EB0" w:rsidP="00766EA3">
      <w:pPr>
        <w:ind w:firstLineChars="300" w:firstLine="31680"/>
        <w:rPr>
          <w:sz w:val="28"/>
          <w:szCs w:val="28"/>
        </w:rPr>
      </w:pPr>
      <w:r>
        <w:rPr>
          <w:rFonts w:hint="eastAsia"/>
          <w:bCs/>
          <w:sz w:val="28"/>
          <w:szCs w:val="28"/>
        </w:rPr>
        <w:t>（</w:t>
      </w:r>
      <w:r>
        <w:rPr>
          <w:bCs/>
          <w:sz w:val="28"/>
          <w:szCs w:val="28"/>
        </w:rPr>
        <w:t>3</w:t>
      </w:r>
      <w:r>
        <w:rPr>
          <w:rFonts w:hint="eastAsia"/>
          <w:bCs/>
          <w:sz w:val="28"/>
          <w:szCs w:val="28"/>
        </w:rPr>
        <w:t>）</w:t>
      </w:r>
      <w:r>
        <w:rPr>
          <w:rFonts w:hint="eastAsia"/>
          <w:sz w:val="28"/>
          <w:szCs w:val="28"/>
        </w:rPr>
        <w:t>点击扫描</w:t>
      </w:r>
      <w:r w:rsidRPr="00490DD5">
        <w:rPr>
          <w:rFonts w:hint="eastAsia"/>
          <w:sz w:val="28"/>
          <w:szCs w:val="28"/>
        </w:rPr>
        <w:t>，如下图</w:t>
      </w:r>
    </w:p>
    <w:p w:rsidR="000C2EB0" w:rsidRDefault="000C2EB0" w:rsidP="00766EA3">
      <w:pPr>
        <w:ind w:firstLineChars="300" w:firstLine="31680"/>
        <w:rPr>
          <w:sz w:val="28"/>
          <w:szCs w:val="28"/>
        </w:rPr>
      </w:pPr>
      <w:r w:rsidRPr="0001749E">
        <w:rPr>
          <w:rFonts w:ascii="宋体"/>
          <w:noProof/>
          <w:color w:val="FF0000"/>
          <w:szCs w:val="21"/>
        </w:rPr>
        <w:pict>
          <v:shape id="_x0000_i1037" type="#_x0000_t75" style="width:413.25pt;height:241.5pt;visibility:visible">
            <v:imagedata r:id="rId13" o:title=""/>
          </v:shape>
        </w:pict>
      </w:r>
    </w:p>
    <w:p w:rsidR="000C2EB0" w:rsidRDefault="000C2EB0" w:rsidP="00766EA3">
      <w:pPr>
        <w:ind w:firstLineChars="250" w:firstLine="31680"/>
        <w:rPr>
          <w:sz w:val="28"/>
          <w:szCs w:val="28"/>
        </w:rPr>
      </w:pPr>
      <w:r>
        <w:rPr>
          <w:rFonts w:hint="eastAsia"/>
          <w:bCs/>
          <w:sz w:val="28"/>
          <w:szCs w:val="28"/>
        </w:rPr>
        <w:t>（</w:t>
      </w:r>
      <w:r>
        <w:rPr>
          <w:bCs/>
          <w:sz w:val="28"/>
          <w:szCs w:val="28"/>
        </w:rPr>
        <w:t>4</w:t>
      </w:r>
      <w:r>
        <w:rPr>
          <w:rFonts w:hint="eastAsia"/>
          <w:bCs/>
          <w:sz w:val="28"/>
          <w:szCs w:val="28"/>
        </w:rPr>
        <w:t>）</w:t>
      </w:r>
      <w:r>
        <w:rPr>
          <w:rFonts w:hint="eastAsia"/>
          <w:sz w:val="28"/>
          <w:szCs w:val="28"/>
        </w:rPr>
        <w:t>可以选择纸张大小，文件格式</w:t>
      </w:r>
      <w:r w:rsidRPr="00490DD5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色彩，分辨率等，点击开始扫描，</w:t>
      </w:r>
      <w:r w:rsidRPr="00490DD5">
        <w:rPr>
          <w:rFonts w:hint="eastAsia"/>
          <w:sz w:val="28"/>
          <w:szCs w:val="28"/>
        </w:rPr>
        <w:t>如下图</w:t>
      </w:r>
    </w:p>
    <w:p w:rsidR="000C2EB0" w:rsidRDefault="000C2EB0" w:rsidP="00766EA3">
      <w:pPr>
        <w:ind w:firstLineChars="250" w:firstLine="31680"/>
        <w:jc w:val="center"/>
        <w:rPr>
          <w:sz w:val="28"/>
          <w:szCs w:val="28"/>
        </w:rPr>
      </w:pPr>
      <w:r w:rsidRPr="0001749E">
        <w:rPr>
          <w:rFonts w:ascii="宋体"/>
          <w:noProof/>
          <w:szCs w:val="21"/>
        </w:rPr>
        <w:pict>
          <v:shape id="图片 25" o:spid="_x0000_i1038" type="#_x0000_t75" style="width:402pt;height:248.25pt;visibility:visible">
            <v:imagedata r:id="rId17" o:title=""/>
          </v:shape>
        </w:pict>
      </w:r>
    </w:p>
    <w:p w:rsidR="000C2EB0" w:rsidRDefault="000C2EB0" w:rsidP="00FD582D">
      <w:pPr>
        <w:ind w:firstLineChars="300" w:firstLine="31680"/>
        <w:rPr>
          <w:sz w:val="28"/>
          <w:szCs w:val="28"/>
        </w:rPr>
      </w:pPr>
      <w:bookmarkStart w:id="2" w:name="OLE_LINK1"/>
      <w:bookmarkStart w:id="3" w:name="OLE_LINK2"/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,</w:t>
      </w:r>
      <w:r>
        <w:rPr>
          <w:rFonts w:hint="eastAsia"/>
          <w:sz w:val="28"/>
          <w:szCs w:val="28"/>
        </w:rPr>
        <w:t>登陆本人客户端下载需扫描的文件，完成扫描操作。</w:t>
      </w:r>
    </w:p>
    <w:bookmarkEnd w:id="2"/>
    <w:bookmarkEnd w:id="3"/>
    <w:p w:rsidR="000C2EB0" w:rsidRDefault="000C2EB0" w:rsidP="00766EA3">
      <w:pPr>
        <w:ind w:firstLineChars="300" w:firstLine="31680"/>
        <w:rPr>
          <w:sz w:val="28"/>
          <w:szCs w:val="28"/>
        </w:rPr>
      </w:pPr>
      <w:r w:rsidRPr="0001749E">
        <w:rPr>
          <w:noProof/>
          <w:sz w:val="28"/>
          <w:szCs w:val="28"/>
        </w:rPr>
        <w:pict>
          <v:shape id="_x0000_i1039" type="#_x0000_t75" style="width:409.5pt;height:172.5pt;visibility:visible">
            <v:imagedata r:id="rId18" o:title=""/>
          </v:shape>
        </w:pict>
      </w:r>
    </w:p>
    <w:p w:rsidR="000C2EB0" w:rsidRPr="00540C6C" w:rsidRDefault="000C2EB0" w:rsidP="00540C6C">
      <w:pPr>
        <w:pStyle w:val="ListParagraph"/>
        <w:tabs>
          <w:tab w:val="left" w:pos="1851"/>
        </w:tabs>
        <w:ind w:left="360" w:firstLineChars="0" w:firstLine="0"/>
        <w:jc w:val="left"/>
        <w:rPr>
          <w:sz w:val="32"/>
          <w:szCs w:val="32"/>
        </w:rPr>
      </w:pPr>
    </w:p>
    <w:p w:rsidR="000C2EB0" w:rsidRDefault="000C2EB0" w:rsidP="00766EA3">
      <w:pPr>
        <w:ind w:firstLineChars="250" w:firstLine="31680"/>
        <w:rPr>
          <w:sz w:val="28"/>
          <w:szCs w:val="28"/>
        </w:rPr>
      </w:pPr>
    </w:p>
    <w:p w:rsidR="000C2EB0" w:rsidRPr="001B7D86" w:rsidRDefault="000C2EB0" w:rsidP="00FD582D">
      <w:pPr>
        <w:ind w:firstLineChars="250" w:firstLine="31680"/>
        <w:rPr>
          <w:sz w:val="28"/>
          <w:szCs w:val="28"/>
        </w:rPr>
      </w:pPr>
    </w:p>
    <w:sectPr w:rsidR="000C2EB0" w:rsidRPr="001B7D86" w:rsidSect="002F4B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2EB0" w:rsidRDefault="000C2EB0" w:rsidP="00573CAA">
      <w:r>
        <w:separator/>
      </w:r>
    </w:p>
  </w:endnote>
  <w:endnote w:type="continuationSeparator" w:id="0">
    <w:p w:rsidR="000C2EB0" w:rsidRDefault="000C2EB0" w:rsidP="00573C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2EB0" w:rsidRDefault="000C2EB0" w:rsidP="00573CAA">
      <w:r>
        <w:separator/>
      </w:r>
    </w:p>
  </w:footnote>
  <w:footnote w:type="continuationSeparator" w:id="0">
    <w:p w:rsidR="000C2EB0" w:rsidRDefault="000C2EB0" w:rsidP="00573C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26DDB"/>
    <w:multiLevelType w:val="hybridMultilevel"/>
    <w:tmpl w:val="299472FE"/>
    <w:lvl w:ilvl="0" w:tplc="21F89BCA">
      <w:start w:val="2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>
    <w:nsid w:val="0F8169AE"/>
    <w:multiLevelType w:val="hybridMultilevel"/>
    <w:tmpl w:val="1CEAAAB6"/>
    <w:lvl w:ilvl="0" w:tplc="7A84C10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63F9220A"/>
    <w:multiLevelType w:val="hybridMultilevel"/>
    <w:tmpl w:val="FD94D850"/>
    <w:lvl w:ilvl="0" w:tplc="CDEC61D8">
      <w:start w:val="1"/>
      <w:numFmt w:val="decimal"/>
      <w:lvlText w:val="%1，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3">
    <w:nsid w:val="65D02397"/>
    <w:multiLevelType w:val="hybridMultilevel"/>
    <w:tmpl w:val="106092DA"/>
    <w:lvl w:ilvl="0" w:tplc="0E1EF6C4">
      <w:start w:val="1"/>
      <w:numFmt w:val="decimal"/>
      <w:lvlText w:val="%1，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56D6A15E">
      <w:start w:val="1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4">
    <w:nsid w:val="6AC978F2"/>
    <w:multiLevelType w:val="hybridMultilevel"/>
    <w:tmpl w:val="D2545A76"/>
    <w:lvl w:ilvl="0" w:tplc="36E0A17E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5">
    <w:nsid w:val="70497BDF"/>
    <w:multiLevelType w:val="hybridMultilevel"/>
    <w:tmpl w:val="7DEA1E82"/>
    <w:lvl w:ilvl="0" w:tplc="76806B94">
      <w:start w:val="1"/>
      <w:numFmt w:val="decimal"/>
      <w:lvlText w:val="%1，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6">
    <w:nsid w:val="727D685C"/>
    <w:multiLevelType w:val="hybridMultilevel"/>
    <w:tmpl w:val="03542E24"/>
    <w:lvl w:ilvl="0" w:tplc="4D1EFED6">
      <w:start w:val="1"/>
      <w:numFmt w:val="decimal"/>
      <w:lvlText w:val="%1."/>
      <w:lvlJc w:val="left"/>
      <w:pPr>
        <w:ind w:left="1989" w:hanging="93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899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19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39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159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79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99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419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39" w:hanging="42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2FE9"/>
    <w:rsid w:val="00000B12"/>
    <w:rsid w:val="00001BAC"/>
    <w:rsid w:val="00004E33"/>
    <w:rsid w:val="00012317"/>
    <w:rsid w:val="00012734"/>
    <w:rsid w:val="000169A3"/>
    <w:rsid w:val="0001749E"/>
    <w:rsid w:val="00017917"/>
    <w:rsid w:val="00023E1F"/>
    <w:rsid w:val="000244F0"/>
    <w:rsid w:val="00024CE0"/>
    <w:rsid w:val="00033CDF"/>
    <w:rsid w:val="000370D7"/>
    <w:rsid w:val="000401BF"/>
    <w:rsid w:val="000433F6"/>
    <w:rsid w:val="000473FD"/>
    <w:rsid w:val="000504CD"/>
    <w:rsid w:val="00050BE0"/>
    <w:rsid w:val="00054FCA"/>
    <w:rsid w:val="00062278"/>
    <w:rsid w:val="00062C2A"/>
    <w:rsid w:val="000647F3"/>
    <w:rsid w:val="00065654"/>
    <w:rsid w:val="000715F1"/>
    <w:rsid w:val="00072775"/>
    <w:rsid w:val="0008304B"/>
    <w:rsid w:val="000977A5"/>
    <w:rsid w:val="000A2879"/>
    <w:rsid w:val="000A4268"/>
    <w:rsid w:val="000A5735"/>
    <w:rsid w:val="000A70CB"/>
    <w:rsid w:val="000B23A2"/>
    <w:rsid w:val="000B56D0"/>
    <w:rsid w:val="000B5C85"/>
    <w:rsid w:val="000B60D3"/>
    <w:rsid w:val="000C2EB0"/>
    <w:rsid w:val="000D3DBA"/>
    <w:rsid w:val="000D6556"/>
    <w:rsid w:val="000D7C6F"/>
    <w:rsid w:val="000E0015"/>
    <w:rsid w:val="000E269A"/>
    <w:rsid w:val="000E5B3E"/>
    <w:rsid w:val="000E6D2D"/>
    <w:rsid w:val="000F1955"/>
    <w:rsid w:val="000F31B6"/>
    <w:rsid w:val="001015B1"/>
    <w:rsid w:val="00101FA8"/>
    <w:rsid w:val="00106E6D"/>
    <w:rsid w:val="00110863"/>
    <w:rsid w:val="00112598"/>
    <w:rsid w:val="001149DA"/>
    <w:rsid w:val="001165EC"/>
    <w:rsid w:val="00117FB8"/>
    <w:rsid w:val="00121738"/>
    <w:rsid w:val="0012526F"/>
    <w:rsid w:val="00140002"/>
    <w:rsid w:val="00143504"/>
    <w:rsid w:val="00143955"/>
    <w:rsid w:val="00144BD4"/>
    <w:rsid w:val="00145A93"/>
    <w:rsid w:val="00146C54"/>
    <w:rsid w:val="0014767C"/>
    <w:rsid w:val="0015071B"/>
    <w:rsid w:val="00155715"/>
    <w:rsid w:val="00156A8B"/>
    <w:rsid w:val="00156D82"/>
    <w:rsid w:val="00161C04"/>
    <w:rsid w:val="0016332F"/>
    <w:rsid w:val="0017036B"/>
    <w:rsid w:val="00174160"/>
    <w:rsid w:val="001747AA"/>
    <w:rsid w:val="00174C3B"/>
    <w:rsid w:val="00175719"/>
    <w:rsid w:val="001800B1"/>
    <w:rsid w:val="00182B12"/>
    <w:rsid w:val="0019090C"/>
    <w:rsid w:val="001944DD"/>
    <w:rsid w:val="00194B1C"/>
    <w:rsid w:val="001A0875"/>
    <w:rsid w:val="001B05FD"/>
    <w:rsid w:val="001B68F9"/>
    <w:rsid w:val="001B7D86"/>
    <w:rsid w:val="001C21E8"/>
    <w:rsid w:val="001C293E"/>
    <w:rsid w:val="001C3977"/>
    <w:rsid w:val="001C5722"/>
    <w:rsid w:val="001C6154"/>
    <w:rsid w:val="001C7C69"/>
    <w:rsid w:val="001D05F2"/>
    <w:rsid w:val="001D2012"/>
    <w:rsid w:val="001D6100"/>
    <w:rsid w:val="001D6D19"/>
    <w:rsid w:val="001D6DBC"/>
    <w:rsid w:val="001E26AA"/>
    <w:rsid w:val="001E32FA"/>
    <w:rsid w:val="0020115E"/>
    <w:rsid w:val="00201BC6"/>
    <w:rsid w:val="002110DF"/>
    <w:rsid w:val="00215930"/>
    <w:rsid w:val="00217E28"/>
    <w:rsid w:val="00221551"/>
    <w:rsid w:val="00223B2A"/>
    <w:rsid w:val="00224020"/>
    <w:rsid w:val="00224886"/>
    <w:rsid w:val="002333AF"/>
    <w:rsid w:val="002347D8"/>
    <w:rsid w:val="00237085"/>
    <w:rsid w:val="002409B7"/>
    <w:rsid w:val="0025251D"/>
    <w:rsid w:val="002541DF"/>
    <w:rsid w:val="00255F60"/>
    <w:rsid w:val="00265A84"/>
    <w:rsid w:val="0028255A"/>
    <w:rsid w:val="00286F05"/>
    <w:rsid w:val="002870AC"/>
    <w:rsid w:val="00293A78"/>
    <w:rsid w:val="002A04E9"/>
    <w:rsid w:val="002A1E81"/>
    <w:rsid w:val="002B2165"/>
    <w:rsid w:val="002B28A1"/>
    <w:rsid w:val="002B29C6"/>
    <w:rsid w:val="002C1BD7"/>
    <w:rsid w:val="002C1E34"/>
    <w:rsid w:val="002C24D7"/>
    <w:rsid w:val="002C492A"/>
    <w:rsid w:val="002D36DE"/>
    <w:rsid w:val="002F4B33"/>
    <w:rsid w:val="003019DF"/>
    <w:rsid w:val="00302001"/>
    <w:rsid w:val="003023F6"/>
    <w:rsid w:val="00304714"/>
    <w:rsid w:val="00311ACB"/>
    <w:rsid w:val="00314921"/>
    <w:rsid w:val="003178F4"/>
    <w:rsid w:val="00323D3D"/>
    <w:rsid w:val="00325E52"/>
    <w:rsid w:val="0033152D"/>
    <w:rsid w:val="00332387"/>
    <w:rsid w:val="00333F2E"/>
    <w:rsid w:val="00335681"/>
    <w:rsid w:val="003360BB"/>
    <w:rsid w:val="003378DD"/>
    <w:rsid w:val="00340EF3"/>
    <w:rsid w:val="003414E5"/>
    <w:rsid w:val="00341B9B"/>
    <w:rsid w:val="0034448B"/>
    <w:rsid w:val="003449C0"/>
    <w:rsid w:val="00352F7A"/>
    <w:rsid w:val="00353CFF"/>
    <w:rsid w:val="00355C9B"/>
    <w:rsid w:val="00360079"/>
    <w:rsid w:val="00361642"/>
    <w:rsid w:val="00363DAD"/>
    <w:rsid w:val="003648ED"/>
    <w:rsid w:val="0036528F"/>
    <w:rsid w:val="00377392"/>
    <w:rsid w:val="00377D3C"/>
    <w:rsid w:val="00382D8F"/>
    <w:rsid w:val="00383285"/>
    <w:rsid w:val="00384650"/>
    <w:rsid w:val="00387003"/>
    <w:rsid w:val="003933FD"/>
    <w:rsid w:val="003939C1"/>
    <w:rsid w:val="003959D1"/>
    <w:rsid w:val="003B052E"/>
    <w:rsid w:val="003B22AD"/>
    <w:rsid w:val="003B5FF3"/>
    <w:rsid w:val="003B79DE"/>
    <w:rsid w:val="003C587A"/>
    <w:rsid w:val="003D226F"/>
    <w:rsid w:val="003E3793"/>
    <w:rsid w:val="003E40AE"/>
    <w:rsid w:val="003E59EB"/>
    <w:rsid w:val="003E696A"/>
    <w:rsid w:val="003E770A"/>
    <w:rsid w:val="003F2CF2"/>
    <w:rsid w:val="00400968"/>
    <w:rsid w:val="00411112"/>
    <w:rsid w:val="0041235E"/>
    <w:rsid w:val="004175B0"/>
    <w:rsid w:val="00421255"/>
    <w:rsid w:val="004218CC"/>
    <w:rsid w:val="00423AF5"/>
    <w:rsid w:val="00434466"/>
    <w:rsid w:val="00435CB4"/>
    <w:rsid w:val="0045132D"/>
    <w:rsid w:val="00460F87"/>
    <w:rsid w:val="004613A0"/>
    <w:rsid w:val="004626F2"/>
    <w:rsid w:val="00471E88"/>
    <w:rsid w:val="00481CEE"/>
    <w:rsid w:val="00483A6A"/>
    <w:rsid w:val="00490DD5"/>
    <w:rsid w:val="00494FF4"/>
    <w:rsid w:val="00496ADF"/>
    <w:rsid w:val="004A0610"/>
    <w:rsid w:val="004A3995"/>
    <w:rsid w:val="004A5FFE"/>
    <w:rsid w:val="004A73D5"/>
    <w:rsid w:val="004A7E27"/>
    <w:rsid w:val="004B0751"/>
    <w:rsid w:val="004B0901"/>
    <w:rsid w:val="004B4447"/>
    <w:rsid w:val="004B4784"/>
    <w:rsid w:val="004B4C28"/>
    <w:rsid w:val="004B5266"/>
    <w:rsid w:val="004C02AD"/>
    <w:rsid w:val="004C51DC"/>
    <w:rsid w:val="004C7B8C"/>
    <w:rsid w:val="004D4CD4"/>
    <w:rsid w:val="004D6055"/>
    <w:rsid w:val="004D7B2B"/>
    <w:rsid w:val="004E25F2"/>
    <w:rsid w:val="004E6E81"/>
    <w:rsid w:val="004F0767"/>
    <w:rsid w:val="004F0D68"/>
    <w:rsid w:val="004F471A"/>
    <w:rsid w:val="004F67E1"/>
    <w:rsid w:val="00500D06"/>
    <w:rsid w:val="005055A8"/>
    <w:rsid w:val="00516DD0"/>
    <w:rsid w:val="00517837"/>
    <w:rsid w:val="00520CE4"/>
    <w:rsid w:val="00521447"/>
    <w:rsid w:val="00522A1A"/>
    <w:rsid w:val="005331B1"/>
    <w:rsid w:val="005339E4"/>
    <w:rsid w:val="00535015"/>
    <w:rsid w:val="00540C6C"/>
    <w:rsid w:val="00543564"/>
    <w:rsid w:val="005443CA"/>
    <w:rsid w:val="00545150"/>
    <w:rsid w:val="00547FC1"/>
    <w:rsid w:val="00554819"/>
    <w:rsid w:val="00554B7C"/>
    <w:rsid w:val="00556497"/>
    <w:rsid w:val="00563D91"/>
    <w:rsid w:val="005645F9"/>
    <w:rsid w:val="00566605"/>
    <w:rsid w:val="00567726"/>
    <w:rsid w:val="005715E6"/>
    <w:rsid w:val="00571DB4"/>
    <w:rsid w:val="0057304D"/>
    <w:rsid w:val="00573448"/>
    <w:rsid w:val="00573CAA"/>
    <w:rsid w:val="00574418"/>
    <w:rsid w:val="00575F51"/>
    <w:rsid w:val="0057769E"/>
    <w:rsid w:val="00583378"/>
    <w:rsid w:val="00587698"/>
    <w:rsid w:val="005903FC"/>
    <w:rsid w:val="005A02B0"/>
    <w:rsid w:val="005A43A1"/>
    <w:rsid w:val="005A534D"/>
    <w:rsid w:val="005A75CF"/>
    <w:rsid w:val="005B16CF"/>
    <w:rsid w:val="005B1A2B"/>
    <w:rsid w:val="005C1E80"/>
    <w:rsid w:val="005C24EF"/>
    <w:rsid w:val="005C4564"/>
    <w:rsid w:val="005D3827"/>
    <w:rsid w:val="005D5E9F"/>
    <w:rsid w:val="005D5FC7"/>
    <w:rsid w:val="005F2FBB"/>
    <w:rsid w:val="005F3163"/>
    <w:rsid w:val="005F6D3E"/>
    <w:rsid w:val="00602679"/>
    <w:rsid w:val="0060272E"/>
    <w:rsid w:val="00605099"/>
    <w:rsid w:val="00614CF8"/>
    <w:rsid w:val="00615D7C"/>
    <w:rsid w:val="0063216D"/>
    <w:rsid w:val="006324D1"/>
    <w:rsid w:val="00646E13"/>
    <w:rsid w:val="00663DB7"/>
    <w:rsid w:val="00681CEC"/>
    <w:rsid w:val="00682D46"/>
    <w:rsid w:val="00682FB4"/>
    <w:rsid w:val="006835FE"/>
    <w:rsid w:val="00684935"/>
    <w:rsid w:val="0068518A"/>
    <w:rsid w:val="006A1C44"/>
    <w:rsid w:val="006A2204"/>
    <w:rsid w:val="006D29A9"/>
    <w:rsid w:val="006D3110"/>
    <w:rsid w:val="006D50C0"/>
    <w:rsid w:val="006E0EF1"/>
    <w:rsid w:val="006F358F"/>
    <w:rsid w:val="006F5AEC"/>
    <w:rsid w:val="0070045A"/>
    <w:rsid w:val="00703D79"/>
    <w:rsid w:val="007071F4"/>
    <w:rsid w:val="00707F4F"/>
    <w:rsid w:val="007167EB"/>
    <w:rsid w:val="00717DAD"/>
    <w:rsid w:val="00722E07"/>
    <w:rsid w:val="007245F4"/>
    <w:rsid w:val="0073006A"/>
    <w:rsid w:val="007304FA"/>
    <w:rsid w:val="00733517"/>
    <w:rsid w:val="007344EF"/>
    <w:rsid w:val="00735086"/>
    <w:rsid w:val="00744673"/>
    <w:rsid w:val="00746460"/>
    <w:rsid w:val="007508D8"/>
    <w:rsid w:val="00760876"/>
    <w:rsid w:val="007621BB"/>
    <w:rsid w:val="0076648A"/>
    <w:rsid w:val="00766EA3"/>
    <w:rsid w:val="00771837"/>
    <w:rsid w:val="0077545B"/>
    <w:rsid w:val="0077669C"/>
    <w:rsid w:val="00776B93"/>
    <w:rsid w:val="00783D43"/>
    <w:rsid w:val="00786AC5"/>
    <w:rsid w:val="0079041C"/>
    <w:rsid w:val="00793061"/>
    <w:rsid w:val="00794EE2"/>
    <w:rsid w:val="00795AD1"/>
    <w:rsid w:val="007A0305"/>
    <w:rsid w:val="007B0374"/>
    <w:rsid w:val="007B3559"/>
    <w:rsid w:val="007C27D5"/>
    <w:rsid w:val="007C6342"/>
    <w:rsid w:val="007C730B"/>
    <w:rsid w:val="007D0F62"/>
    <w:rsid w:val="007D2212"/>
    <w:rsid w:val="007D2310"/>
    <w:rsid w:val="007D74A6"/>
    <w:rsid w:val="007E2FE9"/>
    <w:rsid w:val="007E7320"/>
    <w:rsid w:val="007F4CA0"/>
    <w:rsid w:val="007F512B"/>
    <w:rsid w:val="007F5EE0"/>
    <w:rsid w:val="008023C3"/>
    <w:rsid w:val="0081022C"/>
    <w:rsid w:val="0082208A"/>
    <w:rsid w:val="00827251"/>
    <w:rsid w:val="00840D60"/>
    <w:rsid w:val="008462A2"/>
    <w:rsid w:val="00851D92"/>
    <w:rsid w:val="008524CF"/>
    <w:rsid w:val="008564AA"/>
    <w:rsid w:val="008612DA"/>
    <w:rsid w:val="00861E5C"/>
    <w:rsid w:val="00864EF1"/>
    <w:rsid w:val="00864FEA"/>
    <w:rsid w:val="00865080"/>
    <w:rsid w:val="00866E6C"/>
    <w:rsid w:val="00872647"/>
    <w:rsid w:val="008775EB"/>
    <w:rsid w:val="008805E5"/>
    <w:rsid w:val="00881205"/>
    <w:rsid w:val="0088410B"/>
    <w:rsid w:val="00894895"/>
    <w:rsid w:val="00895536"/>
    <w:rsid w:val="008A5857"/>
    <w:rsid w:val="008A650A"/>
    <w:rsid w:val="008B2089"/>
    <w:rsid w:val="008B5CBF"/>
    <w:rsid w:val="008B7F82"/>
    <w:rsid w:val="008D2486"/>
    <w:rsid w:val="008D66C6"/>
    <w:rsid w:val="008E2CDD"/>
    <w:rsid w:val="008E38BE"/>
    <w:rsid w:val="008F2B8E"/>
    <w:rsid w:val="008F7EBD"/>
    <w:rsid w:val="00904AB3"/>
    <w:rsid w:val="00914765"/>
    <w:rsid w:val="0091700D"/>
    <w:rsid w:val="00924C5E"/>
    <w:rsid w:val="00924F07"/>
    <w:rsid w:val="009270F9"/>
    <w:rsid w:val="009326FC"/>
    <w:rsid w:val="00933408"/>
    <w:rsid w:val="00933903"/>
    <w:rsid w:val="0094098E"/>
    <w:rsid w:val="009410C9"/>
    <w:rsid w:val="00941FFF"/>
    <w:rsid w:val="0094256D"/>
    <w:rsid w:val="00942FCB"/>
    <w:rsid w:val="0094508C"/>
    <w:rsid w:val="0095380A"/>
    <w:rsid w:val="00955656"/>
    <w:rsid w:val="00956F51"/>
    <w:rsid w:val="00966307"/>
    <w:rsid w:val="00967B6C"/>
    <w:rsid w:val="009748EB"/>
    <w:rsid w:val="00981843"/>
    <w:rsid w:val="009851C4"/>
    <w:rsid w:val="00990551"/>
    <w:rsid w:val="00994901"/>
    <w:rsid w:val="009956AD"/>
    <w:rsid w:val="00995D10"/>
    <w:rsid w:val="009A0335"/>
    <w:rsid w:val="009A12F2"/>
    <w:rsid w:val="009A2815"/>
    <w:rsid w:val="009B44BA"/>
    <w:rsid w:val="009B4E87"/>
    <w:rsid w:val="009C0379"/>
    <w:rsid w:val="009C0E30"/>
    <w:rsid w:val="009C1F1F"/>
    <w:rsid w:val="009C235B"/>
    <w:rsid w:val="009D0854"/>
    <w:rsid w:val="009D22A9"/>
    <w:rsid w:val="009D3F74"/>
    <w:rsid w:val="009D4D00"/>
    <w:rsid w:val="009D74BF"/>
    <w:rsid w:val="009E615F"/>
    <w:rsid w:val="009F041D"/>
    <w:rsid w:val="009F0524"/>
    <w:rsid w:val="009F397F"/>
    <w:rsid w:val="00A05A9A"/>
    <w:rsid w:val="00A05E98"/>
    <w:rsid w:val="00A24A4D"/>
    <w:rsid w:val="00A27C6D"/>
    <w:rsid w:val="00A3179E"/>
    <w:rsid w:val="00A40558"/>
    <w:rsid w:val="00A41100"/>
    <w:rsid w:val="00A45A3B"/>
    <w:rsid w:val="00A46608"/>
    <w:rsid w:val="00A5042D"/>
    <w:rsid w:val="00A54B2B"/>
    <w:rsid w:val="00A55EFB"/>
    <w:rsid w:val="00A56A63"/>
    <w:rsid w:val="00A60272"/>
    <w:rsid w:val="00A60DD0"/>
    <w:rsid w:val="00A62794"/>
    <w:rsid w:val="00A666AD"/>
    <w:rsid w:val="00A677A5"/>
    <w:rsid w:val="00A750D0"/>
    <w:rsid w:val="00A77D51"/>
    <w:rsid w:val="00A9284E"/>
    <w:rsid w:val="00A93631"/>
    <w:rsid w:val="00A93766"/>
    <w:rsid w:val="00A95260"/>
    <w:rsid w:val="00A959D8"/>
    <w:rsid w:val="00A95D5C"/>
    <w:rsid w:val="00AA22BA"/>
    <w:rsid w:val="00AA28FE"/>
    <w:rsid w:val="00AB0EB0"/>
    <w:rsid w:val="00AB13FF"/>
    <w:rsid w:val="00AB1AE5"/>
    <w:rsid w:val="00AB294C"/>
    <w:rsid w:val="00AB5B67"/>
    <w:rsid w:val="00AC0B5E"/>
    <w:rsid w:val="00AC0C60"/>
    <w:rsid w:val="00AC3486"/>
    <w:rsid w:val="00AC57C5"/>
    <w:rsid w:val="00AC634E"/>
    <w:rsid w:val="00AC74C8"/>
    <w:rsid w:val="00AD5319"/>
    <w:rsid w:val="00AD55E3"/>
    <w:rsid w:val="00AD6303"/>
    <w:rsid w:val="00AD7772"/>
    <w:rsid w:val="00B01F07"/>
    <w:rsid w:val="00B022D4"/>
    <w:rsid w:val="00B12AB3"/>
    <w:rsid w:val="00B13C56"/>
    <w:rsid w:val="00B14ED8"/>
    <w:rsid w:val="00B174A5"/>
    <w:rsid w:val="00B22736"/>
    <w:rsid w:val="00B23136"/>
    <w:rsid w:val="00B249E4"/>
    <w:rsid w:val="00B256B3"/>
    <w:rsid w:val="00B2798A"/>
    <w:rsid w:val="00B3434F"/>
    <w:rsid w:val="00B35025"/>
    <w:rsid w:val="00B361A6"/>
    <w:rsid w:val="00B42373"/>
    <w:rsid w:val="00B463D3"/>
    <w:rsid w:val="00B47D6E"/>
    <w:rsid w:val="00B541C8"/>
    <w:rsid w:val="00B5525C"/>
    <w:rsid w:val="00B564B5"/>
    <w:rsid w:val="00B6086E"/>
    <w:rsid w:val="00B6370E"/>
    <w:rsid w:val="00B764A7"/>
    <w:rsid w:val="00B870DC"/>
    <w:rsid w:val="00B94897"/>
    <w:rsid w:val="00B95278"/>
    <w:rsid w:val="00BA2C7F"/>
    <w:rsid w:val="00BB100D"/>
    <w:rsid w:val="00BB40FC"/>
    <w:rsid w:val="00BB5635"/>
    <w:rsid w:val="00BC0BEA"/>
    <w:rsid w:val="00BC0CF9"/>
    <w:rsid w:val="00BC5559"/>
    <w:rsid w:val="00BE6C4D"/>
    <w:rsid w:val="00BF038D"/>
    <w:rsid w:val="00BF0859"/>
    <w:rsid w:val="00BF7389"/>
    <w:rsid w:val="00C23031"/>
    <w:rsid w:val="00C25835"/>
    <w:rsid w:val="00C27588"/>
    <w:rsid w:val="00C27737"/>
    <w:rsid w:val="00C3369D"/>
    <w:rsid w:val="00C34AE8"/>
    <w:rsid w:val="00C42023"/>
    <w:rsid w:val="00C44564"/>
    <w:rsid w:val="00C4557E"/>
    <w:rsid w:val="00C4592E"/>
    <w:rsid w:val="00C5086B"/>
    <w:rsid w:val="00C57942"/>
    <w:rsid w:val="00C60E3D"/>
    <w:rsid w:val="00C65C17"/>
    <w:rsid w:val="00C67887"/>
    <w:rsid w:val="00C708D3"/>
    <w:rsid w:val="00C745D6"/>
    <w:rsid w:val="00C75256"/>
    <w:rsid w:val="00C76FE8"/>
    <w:rsid w:val="00C801DA"/>
    <w:rsid w:val="00C80AD9"/>
    <w:rsid w:val="00C90437"/>
    <w:rsid w:val="00C916BF"/>
    <w:rsid w:val="00CA027E"/>
    <w:rsid w:val="00CA407D"/>
    <w:rsid w:val="00CA4943"/>
    <w:rsid w:val="00CB6625"/>
    <w:rsid w:val="00CC15B9"/>
    <w:rsid w:val="00CC2CC9"/>
    <w:rsid w:val="00CD013A"/>
    <w:rsid w:val="00CD474D"/>
    <w:rsid w:val="00CD47A8"/>
    <w:rsid w:val="00CD64C9"/>
    <w:rsid w:val="00CE2471"/>
    <w:rsid w:val="00CE7F2E"/>
    <w:rsid w:val="00CF0FB1"/>
    <w:rsid w:val="00CF1188"/>
    <w:rsid w:val="00CF23C5"/>
    <w:rsid w:val="00CF3E84"/>
    <w:rsid w:val="00D009A2"/>
    <w:rsid w:val="00D066F7"/>
    <w:rsid w:val="00D07389"/>
    <w:rsid w:val="00D11924"/>
    <w:rsid w:val="00D144F4"/>
    <w:rsid w:val="00D15F7D"/>
    <w:rsid w:val="00D16811"/>
    <w:rsid w:val="00D168EB"/>
    <w:rsid w:val="00D17DEF"/>
    <w:rsid w:val="00D23F58"/>
    <w:rsid w:val="00D24400"/>
    <w:rsid w:val="00D2515F"/>
    <w:rsid w:val="00D41978"/>
    <w:rsid w:val="00D41D52"/>
    <w:rsid w:val="00D4427B"/>
    <w:rsid w:val="00D527F3"/>
    <w:rsid w:val="00D52DED"/>
    <w:rsid w:val="00D541A5"/>
    <w:rsid w:val="00D557CC"/>
    <w:rsid w:val="00D66930"/>
    <w:rsid w:val="00D711EB"/>
    <w:rsid w:val="00D746AD"/>
    <w:rsid w:val="00D816F1"/>
    <w:rsid w:val="00D81D4C"/>
    <w:rsid w:val="00D84070"/>
    <w:rsid w:val="00D860B2"/>
    <w:rsid w:val="00D86184"/>
    <w:rsid w:val="00D93688"/>
    <w:rsid w:val="00DA0115"/>
    <w:rsid w:val="00DA0171"/>
    <w:rsid w:val="00DA0C92"/>
    <w:rsid w:val="00DA57B5"/>
    <w:rsid w:val="00DB23BF"/>
    <w:rsid w:val="00DB51B6"/>
    <w:rsid w:val="00DC298F"/>
    <w:rsid w:val="00DC3985"/>
    <w:rsid w:val="00DC3E33"/>
    <w:rsid w:val="00DC4AC9"/>
    <w:rsid w:val="00DC733E"/>
    <w:rsid w:val="00DD69F5"/>
    <w:rsid w:val="00DE0AC9"/>
    <w:rsid w:val="00DE4FD8"/>
    <w:rsid w:val="00DE7241"/>
    <w:rsid w:val="00DF2DCE"/>
    <w:rsid w:val="00DF7553"/>
    <w:rsid w:val="00E103D0"/>
    <w:rsid w:val="00E1115D"/>
    <w:rsid w:val="00E16F6F"/>
    <w:rsid w:val="00E254A2"/>
    <w:rsid w:val="00E272C5"/>
    <w:rsid w:val="00E56B0D"/>
    <w:rsid w:val="00E57D07"/>
    <w:rsid w:val="00E62293"/>
    <w:rsid w:val="00E66F16"/>
    <w:rsid w:val="00E705C7"/>
    <w:rsid w:val="00E70AE1"/>
    <w:rsid w:val="00E73188"/>
    <w:rsid w:val="00E73D05"/>
    <w:rsid w:val="00E758FC"/>
    <w:rsid w:val="00E75A14"/>
    <w:rsid w:val="00E828E2"/>
    <w:rsid w:val="00E8674D"/>
    <w:rsid w:val="00E91DA5"/>
    <w:rsid w:val="00E948B7"/>
    <w:rsid w:val="00EA077B"/>
    <w:rsid w:val="00EA08F4"/>
    <w:rsid w:val="00EA7AAE"/>
    <w:rsid w:val="00EB4058"/>
    <w:rsid w:val="00EB7D1C"/>
    <w:rsid w:val="00EC23F8"/>
    <w:rsid w:val="00EC67DF"/>
    <w:rsid w:val="00EE3AD9"/>
    <w:rsid w:val="00EE4908"/>
    <w:rsid w:val="00EE6490"/>
    <w:rsid w:val="00EF12C4"/>
    <w:rsid w:val="00EF3872"/>
    <w:rsid w:val="00F00867"/>
    <w:rsid w:val="00F00EFD"/>
    <w:rsid w:val="00F02C0C"/>
    <w:rsid w:val="00F04194"/>
    <w:rsid w:val="00F078FD"/>
    <w:rsid w:val="00F10D4C"/>
    <w:rsid w:val="00F11049"/>
    <w:rsid w:val="00F14C1B"/>
    <w:rsid w:val="00F14E48"/>
    <w:rsid w:val="00F162FC"/>
    <w:rsid w:val="00F17065"/>
    <w:rsid w:val="00F20A9A"/>
    <w:rsid w:val="00F25E1B"/>
    <w:rsid w:val="00F3234C"/>
    <w:rsid w:val="00F36441"/>
    <w:rsid w:val="00F4063E"/>
    <w:rsid w:val="00F432E5"/>
    <w:rsid w:val="00F4636B"/>
    <w:rsid w:val="00F51185"/>
    <w:rsid w:val="00F511AD"/>
    <w:rsid w:val="00F516AE"/>
    <w:rsid w:val="00F53901"/>
    <w:rsid w:val="00F562BC"/>
    <w:rsid w:val="00F56714"/>
    <w:rsid w:val="00F56ADF"/>
    <w:rsid w:val="00F57214"/>
    <w:rsid w:val="00F60AF8"/>
    <w:rsid w:val="00F6101C"/>
    <w:rsid w:val="00F647AF"/>
    <w:rsid w:val="00F73C5E"/>
    <w:rsid w:val="00F7409C"/>
    <w:rsid w:val="00F814E9"/>
    <w:rsid w:val="00F825B5"/>
    <w:rsid w:val="00F8510E"/>
    <w:rsid w:val="00F915E2"/>
    <w:rsid w:val="00F971C6"/>
    <w:rsid w:val="00FA62F0"/>
    <w:rsid w:val="00FA736C"/>
    <w:rsid w:val="00FC03B3"/>
    <w:rsid w:val="00FC3138"/>
    <w:rsid w:val="00FC58B5"/>
    <w:rsid w:val="00FD582D"/>
    <w:rsid w:val="00FE0312"/>
    <w:rsid w:val="00FE302F"/>
    <w:rsid w:val="00FE3E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256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73C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73CAA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573C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73CAA"/>
    <w:rPr>
      <w:rFonts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573CAA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rsid w:val="00573CA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73CAA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76</TotalTime>
  <Pages>8</Pages>
  <Words>92</Words>
  <Characters>531</Characters>
  <Application>Microsoft Office Outlook</Application>
  <DocSecurity>0</DocSecurity>
  <Lines>0</Lines>
  <Paragraphs>0</Paragraphs>
  <ScaleCrop>false</ScaleCrop>
  <Company>xab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东芝嵌入式用户使用手册</dc:title>
  <dc:subject/>
  <dc:creator>xab</dc:creator>
  <cp:keywords/>
  <dc:description/>
  <cp:lastModifiedBy>Windows User</cp:lastModifiedBy>
  <cp:revision>9</cp:revision>
  <dcterms:created xsi:type="dcterms:W3CDTF">2017-11-09T07:29:00Z</dcterms:created>
  <dcterms:modified xsi:type="dcterms:W3CDTF">2017-11-13T09:01:00Z</dcterms:modified>
</cp:coreProperties>
</file>